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FF6F" w14:textId="77777777" w:rsidR="007D5836" w:rsidRPr="00554276" w:rsidRDefault="007931A1" w:rsidP="00620AE8">
      <w:pPr>
        <w:pStyle w:val="Heading1"/>
      </w:pPr>
      <w:r>
        <w:t>911 Communications Board</w:t>
      </w:r>
    </w:p>
    <w:p w14:paraId="3F26FF70" w14:textId="6CA915D5" w:rsidR="00554276" w:rsidRDefault="004E5E8F" w:rsidP="00620AE8">
      <w:pPr>
        <w:pStyle w:val="Heading1"/>
      </w:pPr>
      <w:r>
        <w:t>Meeting Minutes</w:t>
      </w:r>
    </w:p>
    <w:p w14:paraId="3F26FF71" w14:textId="7F2F87F1" w:rsidR="00062267" w:rsidRDefault="00820C75" w:rsidP="00A87891">
      <w:pPr>
        <w:pStyle w:val="Heading2"/>
      </w:pPr>
      <w:r>
        <w:t>April 16</w:t>
      </w:r>
      <w:r w:rsidR="007C0C9A">
        <w:t>, 2026</w:t>
      </w:r>
    </w:p>
    <w:p w14:paraId="3F26FF72" w14:textId="77777777" w:rsidR="00A4511E" w:rsidRPr="00EA277E" w:rsidRDefault="007931A1" w:rsidP="00A87891">
      <w:pPr>
        <w:pStyle w:val="Heading2"/>
      </w:pPr>
      <w:r>
        <w:t>10:00 AM</w:t>
      </w:r>
    </w:p>
    <w:p w14:paraId="39C26261" w14:textId="2B59D7F9" w:rsidR="004D23DE" w:rsidRDefault="00201147" w:rsidP="004D23DE">
      <w:pPr>
        <w:pStyle w:val="ListParagraph"/>
      </w:pPr>
      <w:sdt>
        <w:sdtPr>
          <w:alias w:val="Call to order:"/>
          <w:tag w:val="Call to order:"/>
          <w:id w:val="-444086674"/>
          <w:placeholder>
            <w:docPart w:val="8EAFD653CA7D47AE881E3EFBA84AE6DB"/>
          </w:placeholder>
          <w:temporary/>
          <w:showingPlcHdr/>
          <w15:appearance w15:val="hidden"/>
        </w:sdtPr>
        <w:sdtEndPr/>
        <w:sdtContent>
          <w:r w:rsidR="00062267" w:rsidRPr="00A87891">
            <w:t>Call to order</w:t>
          </w:r>
        </w:sdtContent>
      </w:sdt>
      <w:r w:rsidR="007B730F">
        <w:t xml:space="preserve"> </w:t>
      </w:r>
      <w:r w:rsidR="00B4666B">
        <w:t>10:00 am</w:t>
      </w:r>
    </w:p>
    <w:p w14:paraId="0A3CB994" w14:textId="2F0FB6AF" w:rsidR="009354FB" w:rsidRDefault="008259CB" w:rsidP="008259CB">
      <w:pPr>
        <w:pStyle w:val="ListParagraph"/>
      </w:pPr>
      <w:r>
        <w:t>Approval of</w:t>
      </w:r>
      <w:r w:rsidR="004D23DE">
        <w:t xml:space="preserve"> </w:t>
      </w:r>
      <w:r>
        <w:t>Last Meeting Minutes</w:t>
      </w:r>
      <w:r w:rsidR="004B2DB0">
        <w:t xml:space="preserve"> –</w:t>
      </w:r>
      <w:r w:rsidR="00165562">
        <w:t xml:space="preserve"> Chief</w:t>
      </w:r>
      <w:r w:rsidR="004B2DB0">
        <w:t xml:space="preserve"> Baggett</w:t>
      </w:r>
      <w:r w:rsidR="00165562">
        <w:t xml:space="preserve"> made the motion.  Second by Chief </w:t>
      </w:r>
      <w:r w:rsidR="004B2DB0">
        <w:t>Miller</w:t>
      </w:r>
      <w:r w:rsidR="00484C7A">
        <w:t>.  Unanimously approved.</w:t>
      </w:r>
    </w:p>
    <w:p w14:paraId="2D4EF8C1" w14:textId="2528A989" w:rsidR="004D23DE" w:rsidRDefault="004D23DE" w:rsidP="004D23DE">
      <w:pPr>
        <w:pStyle w:val="ListParagraph"/>
      </w:pPr>
      <w:r>
        <w:t>Old Business</w:t>
      </w:r>
      <w:r w:rsidR="004B2DB0">
        <w:t xml:space="preserve"> -</w:t>
      </w:r>
      <w:r w:rsidR="008A7992">
        <w:t xml:space="preserve"> None</w:t>
      </w:r>
    </w:p>
    <w:p w14:paraId="6CEA7F2B" w14:textId="6903D006" w:rsidR="004D23DE" w:rsidRDefault="004D23DE" w:rsidP="004D23DE">
      <w:pPr>
        <w:pStyle w:val="ListParagraph"/>
      </w:pPr>
      <w:r>
        <w:t>New Business</w:t>
      </w:r>
    </w:p>
    <w:p w14:paraId="729E2D7F" w14:textId="54AEC6F1" w:rsidR="004D23DE" w:rsidRDefault="002979D3" w:rsidP="004D23DE">
      <w:pPr>
        <w:pStyle w:val="ListParagraph"/>
        <w:numPr>
          <w:ilvl w:val="0"/>
          <w:numId w:val="35"/>
        </w:numPr>
      </w:pPr>
      <w:r>
        <w:t xml:space="preserve">Call notes </w:t>
      </w:r>
      <w:r w:rsidR="0082439A">
        <w:t xml:space="preserve">as requests </w:t>
      </w:r>
      <w:r>
        <w:t>– Chet Ripka</w:t>
      </w:r>
      <w:r w:rsidR="00484C7A">
        <w:t>, Operations Manager</w:t>
      </w:r>
      <w:r w:rsidR="008A7992">
        <w:t xml:space="preserve"> – Operations noted that officers are putting OLN and Tag requests in call comments and then asking over the radio for operations to run it.  Is there a use case for this?  Lt. Ralls </w:t>
      </w:r>
      <w:r w:rsidR="00A87990">
        <w:t xml:space="preserve">agrees it doesn’t make sense.  Has happened across different agencies.  DC Rhodes </w:t>
      </w:r>
      <w:r w:rsidR="00616BC8">
        <w:t xml:space="preserve">asked to be notified of who at FCSO is doing it and </w:t>
      </w:r>
      <w:r w:rsidR="0033087A">
        <w:t xml:space="preserve">he will address it.  Chet will provide a </w:t>
      </w:r>
      <w:r w:rsidR="00BD0808">
        <w:t>list,</w:t>
      </w:r>
      <w:r w:rsidR="0033087A">
        <w:t xml:space="preserve"> and </w:t>
      </w:r>
      <w:r w:rsidR="00BD4658">
        <w:t>leaders will see if there is a valid reason and address it if there isn’t.</w:t>
      </w:r>
    </w:p>
    <w:p w14:paraId="23CB13F2" w14:textId="7C131CBD" w:rsidR="0099284B" w:rsidRDefault="0082439A" w:rsidP="004D23DE">
      <w:pPr>
        <w:pStyle w:val="ListParagraph"/>
        <w:numPr>
          <w:ilvl w:val="0"/>
          <w:numId w:val="35"/>
        </w:numPr>
      </w:pPr>
      <w:r>
        <w:t xml:space="preserve">Radio Update – </w:t>
      </w:r>
      <w:r w:rsidR="0087125B">
        <w:t xml:space="preserve">Assistant Director </w:t>
      </w:r>
      <w:r w:rsidR="00FD048C">
        <w:t xml:space="preserve">Smith – </w:t>
      </w:r>
      <w:r w:rsidR="003345D6">
        <w:t xml:space="preserve">DC Rhodes had questions about an incident that occurred last night. </w:t>
      </w:r>
      <w:r w:rsidR="00BF36F0">
        <w:t xml:space="preserve">A parameter change </w:t>
      </w:r>
      <w:r w:rsidR="00DB6157">
        <w:t xml:space="preserve">caused a “data storm” that isolated the sites from the network.  Per Stan, </w:t>
      </w:r>
      <w:r w:rsidR="00102428">
        <w:t xml:space="preserve">the issue was identified and </w:t>
      </w:r>
      <w:r w:rsidR="00BE19FE">
        <w:t>corrected,</w:t>
      </w:r>
      <w:r w:rsidR="00102428">
        <w:t xml:space="preserve"> and the incident was fully resolved.  We also have a “self-healing” microwave ring that </w:t>
      </w:r>
      <w:r w:rsidR="00C10473">
        <w:t>corrects itself.</w:t>
      </w:r>
      <w:r w:rsidR="009F356D">
        <w:t xml:space="preserve">  Next step after today is to install omni antennas</w:t>
      </w:r>
      <w:r w:rsidR="008A723F">
        <w:t xml:space="preserve"> </w:t>
      </w:r>
      <w:r w:rsidR="00654E14">
        <w:t xml:space="preserve">at all sites </w:t>
      </w:r>
      <w:r w:rsidR="008A723F">
        <w:t>to improve areas such as Brooks at the county line, or 138</w:t>
      </w:r>
      <w:r w:rsidR="00654E14">
        <w:t xml:space="preserve"> at the county line</w:t>
      </w:r>
      <w:r w:rsidR="008A723F">
        <w:t>, and the Quick Trip at 85</w:t>
      </w:r>
      <w:r w:rsidR="00654E14">
        <w:t xml:space="preserve"> and 279.</w:t>
      </w:r>
      <w:r w:rsidR="003345D6">
        <w:t xml:space="preserve"> </w:t>
      </w:r>
      <w:r w:rsidR="00522A33">
        <w:t xml:space="preserve"> Testing will begin at 10:00</w:t>
      </w:r>
      <w:r w:rsidR="00865845">
        <w:t xml:space="preserve">AM.  Willowbend tower has moved.  Should be some improvement on west side, but per PCPD units the PD is still a “black hole”.  DC Rhodes </w:t>
      </w:r>
      <w:r w:rsidR="004043A4">
        <w:t xml:space="preserve">wants his people to be on the north side doing testing once the tower is up.  Per Stan </w:t>
      </w:r>
      <w:r w:rsidR="001979C5">
        <w:t xml:space="preserve">Skipworth the mandate in the contract says in-building coverage county wide.  First step was moving Willowbend site to Huddleston Rd, done last month.  Improved coverage in Macduff corridor.  </w:t>
      </w:r>
      <w:r w:rsidR="00456571">
        <w:t xml:space="preserve">Some in building testing at PD showed signal degradation inside the building (more than 20db which is not in contract specifications). </w:t>
      </w:r>
      <w:r w:rsidR="00653EB6">
        <w:t xml:space="preserve">Physically moved </w:t>
      </w:r>
      <w:r w:rsidR="008457E7">
        <w:t>W</w:t>
      </w:r>
      <w:r w:rsidR="00653EB6">
        <w:t xml:space="preserve">illowbend building to Highway 138 site.  Had to expand microwave </w:t>
      </w:r>
      <w:r w:rsidR="008457E7">
        <w:t>ring,</w:t>
      </w:r>
      <w:r w:rsidR="00653EB6">
        <w:t xml:space="preserve"> which is being finished today</w:t>
      </w:r>
      <w:r w:rsidR="000E404B">
        <w:t>, fine tuning being done at this time. Will try to turn up the site this afternoon.</w:t>
      </w:r>
      <w:r w:rsidR="00A16108">
        <w:t xml:space="preserve">  If testing goes well, it will be left on.  Should improve coverage on 314, 85 at the county line, and along 279.  DC Rhodes will advise his people that it will be up tomorrow.  Stan will keep DC Rhodes i</w:t>
      </w:r>
      <w:r w:rsidR="00BF36F0">
        <w:t xml:space="preserve">n the loop today, and Amber will send a </w:t>
      </w:r>
      <w:r w:rsidR="00BF36F0">
        <w:lastRenderedPageBreak/>
        <w:t>group e-mail</w:t>
      </w:r>
      <w:r w:rsidR="00B8391A">
        <w:t>. Issues in Tyrone will need to be addressed with American Tower because they are “boxed in” on the tower location.</w:t>
      </w:r>
      <w:r w:rsidR="00FA6421">
        <w:t xml:space="preserve"> </w:t>
      </w:r>
      <w:r w:rsidR="00075B19">
        <w:t>EFJ is working with them to remove some abandoned equipment.</w:t>
      </w:r>
      <w:r w:rsidR="00FA6421">
        <w:t xml:space="preserve"> The in-building in PCPD </w:t>
      </w:r>
      <w:r w:rsidR="00200416">
        <w:t xml:space="preserve">is based on the characteristics of the building not allowing signals in, which is why cell </w:t>
      </w:r>
      <w:r w:rsidR="00E3219D">
        <w:t>signals are</w:t>
      </w:r>
      <w:r w:rsidR="00200416">
        <w:t xml:space="preserve"> also weak or non-existent.</w:t>
      </w:r>
      <w:r w:rsidR="005C2E53">
        <w:t xml:space="preserve"> </w:t>
      </w:r>
      <w:r w:rsidR="00E80250">
        <w:t xml:space="preserve">Solution would be BDA or DAS. Radio One can </w:t>
      </w:r>
      <w:r w:rsidR="005C2E53">
        <w:t>provide information. Per Derek they are using one at the courthouse and it works well.</w:t>
      </w:r>
      <w:r w:rsidR="004460C0">
        <w:t xml:space="preserve"> Stan provided contact information for Radio One / Dennis Wolcott.  Stan could not provide approximate cost.  Fire advised possible </w:t>
      </w:r>
      <w:r w:rsidR="0062421B">
        <w:t>one-time</w:t>
      </w:r>
      <w:r w:rsidR="004460C0">
        <w:t xml:space="preserve"> cost of “at least five grand”.  </w:t>
      </w:r>
      <w:r w:rsidR="00A03478">
        <w:t>Baggett wanted to know how close we are to finishing the radio project.</w:t>
      </w:r>
      <w:r w:rsidR="002B6660">
        <w:t xml:space="preserve"> Stan had already left the meeting</w:t>
      </w:r>
      <w:r w:rsidR="00BE099A">
        <w:t>.</w:t>
      </w:r>
      <w:r w:rsidR="001F2B6E">
        <w:t xml:space="preserve"> </w:t>
      </w:r>
      <w:r w:rsidR="00BE099A">
        <w:t>Derek advised that per weekly meeting</w:t>
      </w:r>
      <w:r w:rsidR="001F2B6E">
        <w:t>s they have not advised an updated time frame for acceptance testing</w:t>
      </w:r>
      <w:r w:rsidR="00356F42">
        <w:t>, but they have it currently projected as January 27.  Customer testing could begin in August or September.</w:t>
      </w:r>
      <w:r w:rsidR="00F32D9F">
        <w:t xml:space="preserve"> Derek explained the difference between a denial (someone else talking) and a busy (system </w:t>
      </w:r>
      <w:r w:rsidR="007923EA">
        <w:t>issue</w:t>
      </w:r>
      <w:r w:rsidR="00F32D9F">
        <w:t>).</w:t>
      </w:r>
    </w:p>
    <w:p w14:paraId="4AE98C6E" w14:textId="345C5D77" w:rsidR="007A4010" w:rsidRDefault="000A32FD" w:rsidP="004D23DE">
      <w:pPr>
        <w:pStyle w:val="ListParagraph"/>
        <w:numPr>
          <w:ilvl w:val="0"/>
          <w:numId w:val="35"/>
        </w:numPr>
      </w:pPr>
      <w:r>
        <w:t xml:space="preserve">Phone Line Update – </w:t>
      </w:r>
      <w:r w:rsidR="007923EA">
        <w:t xml:space="preserve">Assistant Director </w:t>
      </w:r>
      <w:r w:rsidR="00FD048C">
        <w:t xml:space="preserve">Smith </w:t>
      </w:r>
      <w:r w:rsidR="00DC314C">
        <w:t>–</w:t>
      </w:r>
      <w:r w:rsidR="00FD048C">
        <w:t xml:space="preserve"> </w:t>
      </w:r>
      <w:r w:rsidR="00DC314C">
        <w:t>Updated that the admin lines are no</w:t>
      </w:r>
      <w:r w:rsidR="007923EA">
        <w:t>w</w:t>
      </w:r>
      <w:r w:rsidR="00DC314C">
        <w:t xml:space="preserve"> SIP lines, which saves money and gives more flexibility</w:t>
      </w:r>
      <w:r w:rsidR="00FD07AD">
        <w:t>.</w:t>
      </w:r>
    </w:p>
    <w:p w14:paraId="5359DC09" w14:textId="77D728B6" w:rsidR="0043079D" w:rsidRDefault="000A32FD" w:rsidP="00E729F2">
      <w:pPr>
        <w:pStyle w:val="ListParagraph"/>
        <w:numPr>
          <w:ilvl w:val="0"/>
          <w:numId w:val="35"/>
        </w:numPr>
      </w:pPr>
      <w:r>
        <w:t xml:space="preserve">Budget Update – </w:t>
      </w:r>
      <w:r w:rsidR="007923EA">
        <w:t xml:space="preserve">Assistant Director </w:t>
      </w:r>
      <w:r w:rsidR="00FD07AD">
        <w:t>Smith – submitted on March 30</w:t>
      </w:r>
      <w:r w:rsidR="00FD07AD" w:rsidRPr="00FD07AD">
        <w:rPr>
          <w:vertAlign w:val="superscript"/>
        </w:rPr>
        <w:t>th</w:t>
      </w:r>
      <w:r w:rsidR="00FD07AD">
        <w:t xml:space="preserve"> will be going through approval proces</w:t>
      </w:r>
      <w:r w:rsidR="00522A33">
        <w:t xml:space="preserve">s for final approval in late June.  </w:t>
      </w:r>
    </w:p>
    <w:p w14:paraId="59B7BF47" w14:textId="1B2EB616" w:rsidR="004D304E" w:rsidRDefault="004D304E" w:rsidP="00E729F2">
      <w:pPr>
        <w:pStyle w:val="ListParagraph"/>
        <w:numPr>
          <w:ilvl w:val="0"/>
          <w:numId w:val="35"/>
        </w:numPr>
      </w:pPr>
      <w:r>
        <w:t xml:space="preserve">Personnel – Williams asked for </w:t>
      </w:r>
      <w:r w:rsidR="00BC32CD">
        <w:t xml:space="preserve">911 personnel update. Currently 5 trainees.  No one </w:t>
      </w:r>
      <w:r w:rsidR="00271E00">
        <w:t>is close</w:t>
      </w:r>
      <w:r w:rsidR="00BC32CD">
        <w:t xml:space="preserve"> to being released.  5 on 3 shifts, 4 on one night shift.  Interviews in progress.  </w:t>
      </w:r>
    </w:p>
    <w:p w14:paraId="5FA77611" w14:textId="11E79258" w:rsidR="00981B5A" w:rsidRDefault="00981B5A" w:rsidP="00E729F2">
      <w:pPr>
        <w:pStyle w:val="ListParagraph"/>
        <w:numPr>
          <w:ilvl w:val="0"/>
          <w:numId w:val="35"/>
        </w:numPr>
      </w:pPr>
      <w:r>
        <w:t xml:space="preserve">Inventory Discipline – Derek reminded the units that keeping </w:t>
      </w:r>
      <w:r w:rsidR="00D65D2C">
        <w:t xml:space="preserve">their radio/car assignments updated so that your radio shows the correct ID </w:t>
      </w:r>
      <w:r w:rsidR="00E34509">
        <w:t>when keying up.</w:t>
      </w:r>
    </w:p>
    <w:p w14:paraId="513660DF" w14:textId="26DDB042" w:rsidR="004D23DE" w:rsidRDefault="004D23DE" w:rsidP="004D23DE">
      <w:pPr>
        <w:pStyle w:val="ListParagraph"/>
      </w:pPr>
      <w:r>
        <w:t>Adjournment</w:t>
      </w:r>
      <w:r w:rsidR="00C40E78">
        <w:t xml:space="preserve"> </w:t>
      </w:r>
      <w:r w:rsidR="00917349">
        <w:t>–</w:t>
      </w:r>
      <w:r w:rsidR="007976A3">
        <w:t xml:space="preserve">Chief </w:t>
      </w:r>
      <w:r w:rsidR="00917349">
        <w:t>Miller</w:t>
      </w:r>
      <w:r w:rsidR="007976A3">
        <w:t xml:space="preserve"> made the motion. Second by</w:t>
      </w:r>
      <w:r w:rsidR="00917349">
        <w:t xml:space="preserve"> </w:t>
      </w:r>
      <w:r w:rsidR="007976A3">
        <w:t xml:space="preserve">Chief </w:t>
      </w:r>
      <w:r w:rsidR="00917349">
        <w:t>Murphy</w:t>
      </w:r>
      <w:r w:rsidR="007976A3">
        <w:t>.</w:t>
      </w:r>
      <w:r w:rsidR="00484C7A">
        <w:t xml:space="preserve"> Unanimously approved.</w:t>
      </w:r>
      <w:r w:rsidR="007976A3">
        <w:t xml:space="preserve"> Meeting was</w:t>
      </w:r>
      <w:r w:rsidR="00165562">
        <w:t xml:space="preserve"> adjourned at </w:t>
      </w:r>
      <w:r w:rsidR="00917349">
        <w:t>1048</w:t>
      </w:r>
      <w:r w:rsidR="00165562">
        <w:t>.</w:t>
      </w:r>
    </w:p>
    <w:p w14:paraId="41EDF74F" w14:textId="77777777" w:rsidR="004D23DE" w:rsidRDefault="004D23DE" w:rsidP="004D23DE">
      <w:pPr>
        <w:pStyle w:val="ListParagraph"/>
        <w:numPr>
          <w:ilvl w:val="0"/>
          <w:numId w:val="0"/>
        </w:numPr>
        <w:ind w:left="187"/>
      </w:pPr>
    </w:p>
    <w:p w14:paraId="53EFCEEF" w14:textId="77777777" w:rsidR="003169DA" w:rsidRDefault="003169DA" w:rsidP="004D23DE">
      <w:pPr>
        <w:pStyle w:val="ListParagraph"/>
        <w:numPr>
          <w:ilvl w:val="0"/>
          <w:numId w:val="0"/>
        </w:numPr>
        <w:ind w:left="187"/>
      </w:pPr>
    </w:p>
    <w:p w14:paraId="5857F7F9" w14:textId="77777777" w:rsidR="003169DA" w:rsidRDefault="003169DA" w:rsidP="004D23DE">
      <w:pPr>
        <w:pStyle w:val="ListParagraph"/>
        <w:numPr>
          <w:ilvl w:val="0"/>
          <w:numId w:val="0"/>
        </w:numPr>
        <w:ind w:left="187"/>
      </w:pPr>
    </w:p>
    <w:p w14:paraId="08522B41" w14:textId="77777777" w:rsidR="003169DA" w:rsidRDefault="003169DA" w:rsidP="004D23DE">
      <w:pPr>
        <w:pStyle w:val="ListParagraph"/>
        <w:numPr>
          <w:ilvl w:val="0"/>
          <w:numId w:val="0"/>
        </w:numPr>
        <w:ind w:left="187"/>
      </w:pPr>
    </w:p>
    <w:p w14:paraId="11569077" w14:textId="77777777" w:rsidR="003169DA" w:rsidRDefault="003169DA" w:rsidP="004D23DE">
      <w:pPr>
        <w:pStyle w:val="ListParagraph"/>
        <w:numPr>
          <w:ilvl w:val="0"/>
          <w:numId w:val="0"/>
        </w:numPr>
        <w:ind w:left="187"/>
      </w:pPr>
    </w:p>
    <w:p w14:paraId="7548ABCF" w14:textId="77777777" w:rsidR="003169DA" w:rsidRDefault="003169DA" w:rsidP="004D23DE">
      <w:pPr>
        <w:pStyle w:val="ListParagraph"/>
        <w:numPr>
          <w:ilvl w:val="0"/>
          <w:numId w:val="0"/>
        </w:numPr>
        <w:ind w:left="187"/>
      </w:pPr>
    </w:p>
    <w:p w14:paraId="3B890DCC" w14:textId="0380010B" w:rsidR="003169DA" w:rsidRDefault="003169DA" w:rsidP="004D23DE">
      <w:pPr>
        <w:pStyle w:val="ListParagraph"/>
        <w:numPr>
          <w:ilvl w:val="0"/>
          <w:numId w:val="0"/>
        </w:numPr>
        <w:ind w:left="187"/>
      </w:pPr>
      <w:r>
        <w:t>Approved 07/30/2026</w:t>
      </w:r>
    </w:p>
    <w:sectPr w:rsidR="003169DA" w:rsidSect="003F2AEC">
      <w:headerReference w:type="even" r:id="rId10"/>
      <w:headerReference w:type="default" r:id="rId11"/>
      <w:footerReference w:type="even" r:id="rId12"/>
      <w:footerReference w:type="default" r:id="rId13"/>
      <w:headerReference w:type="first" r:id="rId14"/>
      <w:footerReference w:type="first" r:id="rId15"/>
      <w:pgSz w:w="12240" w:h="15840"/>
      <w:pgMar w:top="1440" w:right="1728"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4D7F3" w14:textId="77777777" w:rsidR="00201147" w:rsidRDefault="00201147" w:rsidP="00CB53EA">
      <w:pPr>
        <w:spacing w:after="0" w:line="240" w:lineRule="auto"/>
      </w:pPr>
      <w:r>
        <w:separator/>
      </w:r>
    </w:p>
  </w:endnote>
  <w:endnote w:type="continuationSeparator" w:id="0">
    <w:p w14:paraId="6A699EA2" w14:textId="77777777" w:rsidR="00201147" w:rsidRDefault="00201147"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5" w14:textId="77777777" w:rsidR="00024887" w:rsidRDefault="00024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6" w14:textId="77777777" w:rsidR="00024887" w:rsidRDefault="000248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8" w14:textId="77777777" w:rsidR="00024887" w:rsidRDefault="0002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8FC8" w14:textId="77777777" w:rsidR="00201147" w:rsidRDefault="00201147" w:rsidP="00CB53EA">
      <w:pPr>
        <w:spacing w:after="0" w:line="240" w:lineRule="auto"/>
      </w:pPr>
      <w:r>
        <w:separator/>
      </w:r>
    </w:p>
  </w:footnote>
  <w:footnote w:type="continuationSeparator" w:id="0">
    <w:p w14:paraId="134EA3C6" w14:textId="77777777" w:rsidR="00201147" w:rsidRDefault="00201147" w:rsidP="00CB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3" w14:textId="77777777" w:rsidR="00024887" w:rsidRDefault="00024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4" w14:textId="77777777" w:rsidR="00024887" w:rsidRDefault="000248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FF87" w14:textId="77777777" w:rsidR="00024887" w:rsidRDefault="00024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15:restartNumberingAfterBreak="0">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31311"/>
    <w:multiLevelType w:val="hybridMultilevel"/>
    <w:tmpl w:val="BB02CE18"/>
    <w:lvl w:ilvl="0" w:tplc="A10E3294">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76F56A1"/>
    <w:multiLevelType w:val="hybridMultilevel"/>
    <w:tmpl w:val="CE7C1CDC"/>
    <w:lvl w:ilvl="0" w:tplc="0AAA7B7C">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B13107"/>
    <w:multiLevelType w:val="hybridMultilevel"/>
    <w:tmpl w:val="C8A049CE"/>
    <w:lvl w:ilvl="0" w:tplc="D0A6248E">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746033"/>
    <w:multiLevelType w:val="hybridMultilevel"/>
    <w:tmpl w:val="48E4B9C8"/>
    <w:lvl w:ilvl="0" w:tplc="1632D18A">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6" w15:restartNumberingAfterBreak="0">
    <w:nsid w:val="19BC79B1"/>
    <w:multiLevelType w:val="hybridMultilevel"/>
    <w:tmpl w:val="FBA23DF0"/>
    <w:lvl w:ilvl="0" w:tplc="1954FCAC">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7"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5B41A22"/>
    <w:multiLevelType w:val="hybridMultilevel"/>
    <w:tmpl w:val="D20A86D0"/>
    <w:lvl w:ilvl="0" w:tplc="8F80880C">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9" w15:restartNumberingAfterBreak="0">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20"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24" w15:restartNumberingAfterBreak="0">
    <w:nsid w:val="46700024"/>
    <w:multiLevelType w:val="hybridMultilevel"/>
    <w:tmpl w:val="1ECE0564"/>
    <w:lvl w:ilvl="0" w:tplc="F30A6DC2">
      <w:start w:val="4"/>
      <w:numFmt w:val="bullet"/>
      <w:lvlText w:val="-"/>
      <w:lvlJc w:val="left"/>
      <w:pPr>
        <w:ind w:left="547" w:hanging="360"/>
      </w:pPr>
      <w:rPr>
        <w:rFonts w:ascii="Times New Roman" w:eastAsia="Times New Roman" w:hAnsi="Times New Roman" w:cs="Times New Roman"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5" w15:restartNumberingAfterBreak="0">
    <w:nsid w:val="5A0D7BB8"/>
    <w:multiLevelType w:val="hybridMultilevel"/>
    <w:tmpl w:val="4AB6BC78"/>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B90BCA"/>
    <w:multiLevelType w:val="hybridMultilevel"/>
    <w:tmpl w:val="ED6627D4"/>
    <w:lvl w:ilvl="0" w:tplc="DB3AF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A703B6"/>
    <w:multiLevelType w:val="hybridMultilevel"/>
    <w:tmpl w:val="C3AC4702"/>
    <w:lvl w:ilvl="0" w:tplc="6A8E54F6">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9"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16cid:durableId="1107966944">
    <w:abstractNumId w:val="29"/>
  </w:num>
  <w:num w:numId="2" w16cid:durableId="1388917407">
    <w:abstractNumId w:val="17"/>
  </w:num>
  <w:num w:numId="3" w16cid:durableId="647708315">
    <w:abstractNumId w:val="21"/>
  </w:num>
  <w:num w:numId="4" w16cid:durableId="1292632281">
    <w:abstractNumId w:val="14"/>
  </w:num>
  <w:num w:numId="5" w16cid:durableId="1605649323">
    <w:abstractNumId w:val="30"/>
  </w:num>
  <w:num w:numId="6" w16cid:durableId="2022735466">
    <w:abstractNumId w:val="11"/>
  </w:num>
  <w:num w:numId="7" w16cid:durableId="640574018">
    <w:abstractNumId w:val="27"/>
  </w:num>
  <w:num w:numId="8" w16cid:durableId="1470513204">
    <w:abstractNumId w:val="22"/>
  </w:num>
  <w:num w:numId="9" w16cid:durableId="1212570796">
    <w:abstractNumId w:val="9"/>
  </w:num>
  <w:num w:numId="10" w16cid:durableId="1234587350">
    <w:abstractNumId w:val="7"/>
  </w:num>
  <w:num w:numId="11" w16cid:durableId="332034864">
    <w:abstractNumId w:val="6"/>
  </w:num>
  <w:num w:numId="12" w16cid:durableId="1175806896">
    <w:abstractNumId w:val="3"/>
  </w:num>
  <w:num w:numId="13" w16cid:durableId="1549033293">
    <w:abstractNumId w:val="2"/>
  </w:num>
  <w:num w:numId="14" w16cid:durableId="465397963">
    <w:abstractNumId w:val="1"/>
  </w:num>
  <w:num w:numId="15" w16cid:durableId="1202550345">
    <w:abstractNumId w:val="20"/>
  </w:num>
  <w:num w:numId="16" w16cid:durableId="1567256889">
    <w:abstractNumId w:val="5"/>
  </w:num>
  <w:num w:numId="17" w16cid:durableId="252587516">
    <w:abstractNumId w:val="4"/>
  </w:num>
  <w:num w:numId="18" w16cid:durableId="996231821">
    <w:abstractNumId w:val="8"/>
  </w:num>
  <w:num w:numId="19" w16cid:durableId="1621305083">
    <w:abstractNumId w:val="0"/>
  </w:num>
  <w:num w:numId="20" w16cid:durableId="1079595164">
    <w:abstractNumId w:val="3"/>
    <w:lvlOverride w:ilvl="0">
      <w:startOverride w:val="1"/>
    </w:lvlOverride>
  </w:num>
  <w:num w:numId="21" w16cid:durableId="1571234088">
    <w:abstractNumId w:val="3"/>
    <w:lvlOverride w:ilvl="0">
      <w:startOverride w:val="1"/>
    </w:lvlOverride>
  </w:num>
  <w:num w:numId="22" w16cid:durableId="1972780747">
    <w:abstractNumId w:val="3"/>
    <w:lvlOverride w:ilvl="0">
      <w:startOverride w:val="1"/>
    </w:lvlOverride>
  </w:num>
  <w:num w:numId="23" w16cid:durableId="130826776">
    <w:abstractNumId w:val="31"/>
  </w:num>
  <w:num w:numId="24" w16cid:durableId="1573466870">
    <w:abstractNumId w:val="19"/>
  </w:num>
  <w:num w:numId="25" w16cid:durableId="1015039131">
    <w:abstractNumId w:val="23"/>
  </w:num>
  <w:num w:numId="26" w16cid:durableId="1286082720">
    <w:abstractNumId w:val="25"/>
  </w:num>
  <w:num w:numId="27" w16cid:durableId="358514099">
    <w:abstractNumId w:val="26"/>
  </w:num>
  <w:num w:numId="28" w16cid:durableId="48380050">
    <w:abstractNumId w:val="24"/>
  </w:num>
  <w:num w:numId="29" w16cid:durableId="1731685000">
    <w:abstractNumId w:val="28"/>
  </w:num>
  <w:num w:numId="30" w16cid:durableId="1580480322">
    <w:abstractNumId w:val="15"/>
  </w:num>
  <w:num w:numId="31" w16cid:durableId="1198347823">
    <w:abstractNumId w:val="16"/>
  </w:num>
  <w:num w:numId="32" w16cid:durableId="919097218">
    <w:abstractNumId w:val="12"/>
  </w:num>
  <w:num w:numId="33" w16cid:durableId="624238362">
    <w:abstractNumId w:val="13"/>
  </w:num>
  <w:num w:numId="34" w16cid:durableId="2124494979">
    <w:abstractNumId w:val="18"/>
  </w:num>
  <w:num w:numId="35" w16cid:durableId="387805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50">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E5"/>
    <w:rsid w:val="00022DE6"/>
    <w:rsid w:val="00024887"/>
    <w:rsid w:val="00032100"/>
    <w:rsid w:val="00062267"/>
    <w:rsid w:val="00063AA2"/>
    <w:rsid w:val="000667B1"/>
    <w:rsid w:val="00075B19"/>
    <w:rsid w:val="000767FA"/>
    <w:rsid w:val="00095C05"/>
    <w:rsid w:val="000A32FD"/>
    <w:rsid w:val="000A55DF"/>
    <w:rsid w:val="000B22EE"/>
    <w:rsid w:val="000E2FAD"/>
    <w:rsid w:val="000E404B"/>
    <w:rsid w:val="000E478B"/>
    <w:rsid w:val="000E57B4"/>
    <w:rsid w:val="00102428"/>
    <w:rsid w:val="00116917"/>
    <w:rsid w:val="00126455"/>
    <w:rsid w:val="00126828"/>
    <w:rsid w:val="001326BD"/>
    <w:rsid w:val="00140DAE"/>
    <w:rsid w:val="00141A76"/>
    <w:rsid w:val="001423A6"/>
    <w:rsid w:val="0015180F"/>
    <w:rsid w:val="001619D5"/>
    <w:rsid w:val="00162270"/>
    <w:rsid w:val="00165562"/>
    <w:rsid w:val="001711DB"/>
    <w:rsid w:val="0017644F"/>
    <w:rsid w:val="001826BE"/>
    <w:rsid w:val="0018504B"/>
    <w:rsid w:val="00186FAF"/>
    <w:rsid w:val="00187B09"/>
    <w:rsid w:val="00193653"/>
    <w:rsid w:val="001979C5"/>
    <w:rsid w:val="001A02AE"/>
    <w:rsid w:val="001A03E7"/>
    <w:rsid w:val="001E5336"/>
    <w:rsid w:val="001F2B6E"/>
    <w:rsid w:val="001F5F04"/>
    <w:rsid w:val="00200416"/>
    <w:rsid w:val="00201147"/>
    <w:rsid w:val="00243FD6"/>
    <w:rsid w:val="00243FE4"/>
    <w:rsid w:val="002463E6"/>
    <w:rsid w:val="00252D8D"/>
    <w:rsid w:val="00257E14"/>
    <w:rsid w:val="00271E00"/>
    <w:rsid w:val="002761C5"/>
    <w:rsid w:val="002854A2"/>
    <w:rsid w:val="00287036"/>
    <w:rsid w:val="002917F4"/>
    <w:rsid w:val="002966F0"/>
    <w:rsid w:val="002979D3"/>
    <w:rsid w:val="00297C1F"/>
    <w:rsid w:val="002A5BD7"/>
    <w:rsid w:val="002B59F1"/>
    <w:rsid w:val="002B6660"/>
    <w:rsid w:val="002C12F5"/>
    <w:rsid w:val="002C3DE4"/>
    <w:rsid w:val="002D1EDF"/>
    <w:rsid w:val="002E5133"/>
    <w:rsid w:val="002F4D15"/>
    <w:rsid w:val="00303F8B"/>
    <w:rsid w:val="003122A9"/>
    <w:rsid w:val="003169DA"/>
    <w:rsid w:val="00326C7A"/>
    <w:rsid w:val="0033087A"/>
    <w:rsid w:val="003345D6"/>
    <w:rsid w:val="00337A32"/>
    <w:rsid w:val="0034643F"/>
    <w:rsid w:val="00352B33"/>
    <w:rsid w:val="00356F42"/>
    <w:rsid w:val="003574FD"/>
    <w:rsid w:val="00360B6E"/>
    <w:rsid w:val="00365DBC"/>
    <w:rsid w:val="00367770"/>
    <w:rsid w:val="003765C4"/>
    <w:rsid w:val="003A21D0"/>
    <w:rsid w:val="003A4529"/>
    <w:rsid w:val="003A5DD2"/>
    <w:rsid w:val="003A60A8"/>
    <w:rsid w:val="003F0FDC"/>
    <w:rsid w:val="003F2AEC"/>
    <w:rsid w:val="003F72C9"/>
    <w:rsid w:val="004043A4"/>
    <w:rsid w:val="004119BE"/>
    <w:rsid w:val="00411F8B"/>
    <w:rsid w:val="00417AD3"/>
    <w:rsid w:val="0043043B"/>
    <w:rsid w:val="0043079D"/>
    <w:rsid w:val="00436A8B"/>
    <w:rsid w:val="004460C0"/>
    <w:rsid w:val="0045246F"/>
    <w:rsid w:val="00456571"/>
    <w:rsid w:val="00461D3C"/>
    <w:rsid w:val="00470881"/>
    <w:rsid w:val="0047390B"/>
    <w:rsid w:val="00477352"/>
    <w:rsid w:val="00484C7A"/>
    <w:rsid w:val="00486AB7"/>
    <w:rsid w:val="00492139"/>
    <w:rsid w:val="0049387E"/>
    <w:rsid w:val="004B2DB0"/>
    <w:rsid w:val="004B42A6"/>
    <w:rsid w:val="004B5C09"/>
    <w:rsid w:val="004B641C"/>
    <w:rsid w:val="004C5923"/>
    <w:rsid w:val="004D219A"/>
    <w:rsid w:val="004D23DE"/>
    <w:rsid w:val="004D304E"/>
    <w:rsid w:val="004E227E"/>
    <w:rsid w:val="004E5E8F"/>
    <w:rsid w:val="004E6919"/>
    <w:rsid w:val="004E6CF5"/>
    <w:rsid w:val="004F2094"/>
    <w:rsid w:val="005214B2"/>
    <w:rsid w:val="00522A33"/>
    <w:rsid w:val="00536E7C"/>
    <w:rsid w:val="00543288"/>
    <w:rsid w:val="00554276"/>
    <w:rsid w:val="00566A90"/>
    <w:rsid w:val="00570969"/>
    <w:rsid w:val="00595817"/>
    <w:rsid w:val="005B24A0"/>
    <w:rsid w:val="005C2E53"/>
    <w:rsid w:val="005E7C9F"/>
    <w:rsid w:val="00600573"/>
    <w:rsid w:val="00616111"/>
    <w:rsid w:val="00616B41"/>
    <w:rsid w:val="00616BC8"/>
    <w:rsid w:val="00617250"/>
    <w:rsid w:val="006200EA"/>
    <w:rsid w:val="00620AE8"/>
    <w:rsid w:val="00623BA9"/>
    <w:rsid w:val="0062421B"/>
    <w:rsid w:val="00640DF0"/>
    <w:rsid w:val="006449EA"/>
    <w:rsid w:val="0064628C"/>
    <w:rsid w:val="00653EB6"/>
    <w:rsid w:val="00654E14"/>
    <w:rsid w:val="0065606E"/>
    <w:rsid w:val="006665DE"/>
    <w:rsid w:val="00680296"/>
    <w:rsid w:val="0068195C"/>
    <w:rsid w:val="006956CE"/>
    <w:rsid w:val="006A25EA"/>
    <w:rsid w:val="006A585E"/>
    <w:rsid w:val="006B5647"/>
    <w:rsid w:val="006C3011"/>
    <w:rsid w:val="006D7BAC"/>
    <w:rsid w:val="006F03D4"/>
    <w:rsid w:val="006F345A"/>
    <w:rsid w:val="006F6AD1"/>
    <w:rsid w:val="007002EB"/>
    <w:rsid w:val="00701511"/>
    <w:rsid w:val="00702E72"/>
    <w:rsid w:val="00706BDE"/>
    <w:rsid w:val="00715303"/>
    <w:rsid w:val="00717B64"/>
    <w:rsid w:val="00726FD6"/>
    <w:rsid w:val="00730909"/>
    <w:rsid w:val="007312DB"/>
    <w:rsid w:val="007648D3"/>
    <w:rsid w:val="00771C24"/>
    <w:rsid w:val="00772CD3"/>
    <w:rsid w:val="007765BB"/>
    <w:rsid w:val="007853D3"/>
    <w:rsid w:val="007923EA"/>
    <w:rsid w:val="007931A1"/>
    <w:rsid w:val="007976A3"/>
    <w:rsid w:val="007A16B7"/>
    <w:rsid w:val="007A363D"/>
    <w:rsid w:val="007A4010"/>
    <w:rsid w:val="007B0712"/>
    <w:rsid w:val="007B730F"/>
    <w:rsid w:val="007C0C9A"/>
    <w:rsid w:val="007D00A0"/>
    <w:rsid w:val="007D5836"/>
    <w:rsid w:val="007E1CDC"/>
    <w:rsid w:val="0081251B"/>
    <w:rsid w:val="00820C75"/>
    <w:rsid w:val="008240DA"/>
    <w:rsid w:val="0082439A"/>
    <w:rsid w:val="008259CB"/>
    <w:rsid w:val="008259F5"/>
    <w:rsid w:val="0083755C"/>
    <w:rsid w:val="008418C0"/>
    <w:rsid w:val="008457E7"/>
    <w:rsid w:val="0085723C"/>
    <w:rsid w:val="00865845"/>
    <w:rsid w:val="00867EA4"/>
    <w:rsid w:val="0087125B"/>
    <w:rsid w:val="008726C3"/>
    <w:rsid w:val="00891089"/>
    <w:rsid w:val="00895FB9"/>
    <w:rsid w:val="008A723F"/>
    <w:rsid w:val="008A7992"/>
    <w:rsid w:val="008D3556"/>
    <w:rsid w:val="008D47BD"/>
    <w:rsid w:val="008E476B"/>
    <w:rsid w:val="008F73FC"/>
    <w:rsid w:val="0090113B"/>
    <w:rsid w:val="0091066C"/>
    <w:rsid w:val="009156B0"/>
    <w:rsid w:val="00917349"/>
    <w:rsid w:val="009354FB"/>
    <w:rsid w:val="0094014E"/>
    <w:rsid w:val="00941254"/>
    <w:rsid w:val="0094387E"/>
    <w:rsid w:val="00952A21"/>
    <w:rsid w:val="009556D8"/>
    <w:rsid w:val="009559E9"/>
    <w:rsid w:val="009760C6"/>
    <w:rsid w:val="009769BC"/>
    <w:rsid w:val="00981B5A"/>
    <w:rsid w:val="0098410D"/>
    <w:rsid w:val="009912B0"/>
    <w:rsid w:val="00991AB9"/>
    <w:rsid w:val="009921B8"/>
    <w:rsid w:val="0099284B"/>
    <w:rsid w:val="00993B51"/>
    <w:rsid w:val="009A341E"/>
    <w:rsid w:val="009C2E11"/>
    <w:rsid w:val="009D190F"/>
    <w:rsid w:val="009F356D"/>
    <w:rsid w:val="00A01C5D"/>
    <w:rsid w:val="00A03478"/>
    <w:rsid w:val="00A07662"/>
    <w:rsid w:val="00A12345"/>
    <w:rsid w:val="00A13FAE"/>
    <w:rsid w:val="00A16108"/>
    <w:rsid w:val="00A301F4"/>
    <w:rsid w:val="00A330FE"/>
    <w:rsid w:val="00A43854"/>
    <w:rsid w:val="00A44772"/>
    <w:rsid w:val="00A4511E"/>
    <w:rsid w:val="00A54759"/>
    <w:rsid w:val="00A61C1D"/>
    <w:rsid w:val="00A87891"/>
    <w:rsid w:val="00A87990"/>
    <w:rsid w:val="00A92772"/>
    <w:rsid w:val="00AA433C"/>
    <w:rsid w:val="00AD2D20"/>
    <w:rsid w:val="00AD68A1"/>
    <w:rsid w:val="00AE0571"/>
    <w:rsid w:val="00AE391E"/>
    <w:rsid w:val="00AF42CD"/>
    <w:rsid w:val="00B010A2"/>
    <w:rsid w:val="00B0195B"/>
    <w:rsid w:val="00B05C51"/>
    <w:rsid w:val="00B118EA"/>
    <w:rsid w:val="00B12436"/>
    <w:rsid w:val="00B17EC8"/>
    <w:rsid w:val="00B23713"/>
    <w:rsid w:val="00B27AAF"/>
    <w:rsid w:val="00B31FBC"/>
    <w:rsid w:val="00B435B5"/>
    <w:rsid w:val="00B45249"/>
    <w:rsid w:val="00B45348"/>
    <w:rsid w:val="00B4666B"/>
    <w:rsid w:val="00B523E5"/>
    <w:rsid w:val="00B53645"/>
    <w:rsid w:val="00B5397D"/>
    <w:rsid w:val="00B63331"/>
    <w:rsid w:val="00B70C84"/>
    <w:rsid w:val="00B8391A"/>
    <w:rsid w:val="00B94A54"/>
    <w:rsid w:val="00B97B8A"/>
    <w:rsid w:val="00BA2808"/>
    <w:rsid w:val="00BA6ABC"/>
    <w:rsid w:val="00BB542C"/>
    <w:rsid w:val="00BC32CD"/>
    <w:rsid w:val="00BC5383"/>
    <w:rsid w:val="00BD0808"/>
    <w:rsid w:val="00BD4658"/>
    <w:rsid w:val="00BE099A"/>
    <w:rsid w:val="00BE19FE"/>
    <w:rsid w:val="00BF166C"/>
    <w:rsid w:val="00BF1B6F"/>
    <w:rsid w:val="00BF36F0"/>
    <w:rsid w:val="00BF4E99"/>
    <w:rsid w:val="00C10473"/>
    <w:rsid w:val="00C13B1F"/>
    <w:rsid w:val="00C1643D"/>
    <w:rsid w:val="00C302F7"/>
    <w:rsid w:val="00C40E78"/>
    <w:rsid w:val="00C516AD"/>
    <w:rsid w:val="00C51B3A"/>
    <w:rsid w:val="00C603D9"/>
    <w:rsid w:val="00C825AC"/>
    <w:rsid w:val="00C82FE2"/>
    <w:rsid w:val="00C9189D"/>
    <w:rsid w:val="00CA04E0"/>
    <w:rsid w:val="00CB3800"/>
    <w:rsid w:val="00CB53EA"/>
    <w:rsid w:val="00CB6A18"/>
    <w:rsid w:val="00CB6C6A"/>
    <w:rsid w:val="00CE65FA"/>
    <w:rsid w:val="00D13755"/>
    <w:rsid w:val="00D31AB7"/>
    <w:rsid w:val="00D41F5A"/>
    <w:rsid w:val="00D56A22"/>
    <w:rsid w:val="00D61981"/>
    <w:rsid w:val="00D65D2C"/>
    <w:rsid w:val="00D73DCC"/>
    <w:rsid w:val="00DA1679"/>
    <w:rsid w:val="00DA169E"/>
    <w:rsid w:val="00DA4CE1"/>
    <w:rsid w:val="00DB6157"/>
    <w:rsid w:val="00DC314C"/>
    <w:rsid w:val="00DE5B9A"/>
    <w:rsid w:val="00DF0656"/>
    <w:rsid w:val="00DF3EED"/>
    <w:rsid w:val="00DF7220"/>
    <w:rsid w:val="00E0752C"/>
    <w:rsid w:val="00E22E3B"/>
    <w:rsid w:val="00E3219D"/>
    <w:rsid w:val="00E34509"/>
    <w:rsid w:val="00E437BA"/>
    <w:rsid w:val="00E460A2"/>
    <w:rsid w:val="00E51D92"/>
    <w:rsid w:val="00E526F6"/>
    <w:rsid w:val="00E61D13"/>
    <w:rsid w:val="00E729F2"/>
    <w:rsid w:val="00E80250"/>
    <w:rsid w:val="00E805BF"/>
    <w:rsid w:val="00E86496"/>
    <w:rsid w:val="00E86D66"/>
    <w:rsid w:val="00E93913"/>
    <w:rsid w:val="00E941A7"/>
    <w:rsid w:val="00EA14DA"/>
    <w:rsid w:val="00EA277E"/>
    <w:rsid w:val="00EC4A7F"/>
    <w:rsid w:val="00ED4AF1"/>
    <w:rsid w:val="00EE0B2D"/>
    <w:rsid w:val="00F20F60"/>
    <w:rsid w:val="00F32D9F"/>
    <w:rsid w:val="00F366C1"/>
    <w:rsid w:val="00F36BB7"/>
    <w:rsid w:val="00F50808"/>
    <w:rsid w:val="00F50A07"/>
    <w:rsid w:val="00F560A9"/>
    <w:rsid w:val="00F71655"/>
    <w:rsid w:val="00F86AFB"/>
    <w:rsid w:val="00F871F0"/>
    <w:rsid w:val="00F96C6A"/>
    <w:rsid w:val="00FA6421"/>
    <w:rsid w:val="00FD048C"/>
    <w:rsid w:val="00FD07AD"/>
    <w:rsid w:val="00FE055D"/>
    <w:rsid w:val="00FE2819"/>
    <w:rsid w:val="00FE6C83"/>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teal"/>
    </o:shapedefaults>
    <o:shapelayout v:ext="edit">
      <o:idmap v:ext="edit" data="2"/>
    </o:shapelayout>
  </w:shapeDefaults>
  <w:decimalSymbol w:val="."/>
  <w:listSeparator w:val=","/>
  <w14:docId w14:val="3F26FF6F"/>
  <w15:docId w15:val="{E25648B4-0FA8-471E-85D6-D7D19AD5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ind w:left="720"/>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attle\Downloads\tf02807179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FD653CA7D47AE881E3EFBA84AE6DB"/>
        <w:category>
          <w:name w:val="General"/>
          <w:gallery w:val="placeholder"/>
        </w:category>
        <w:types>
          <w:type w:val="bbPlcHdr"/>
        </w:types>
        <w:behaviors>
          <w:behavior w:val="content"/>
        </w:behaviors>
        <w:guid w:val="{3E7CA8B2-E120-4EBE-B912-4402FFDE32CF}"/>
      </w:docPartPr>
      <w:docPartBody>
        <w:p w:rsidR="007442DD" w:rsidRDefault="0059247B">
          <w:pPr>
            <w:pStyle w:val="8EAFD653CA7D47AE881E3EFBA84AE6DB"/>
          </w:pPr>
          <w:r w:rsidRPr="00A87891">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47B"/>
    <w:rsid w:val="00020B53"/>
    <w:rsid w:val="000767FA"/>
    <w:rsid w:val="001578A8"/>
    <w:rsid w:val="0028001E"/>
    <w:rsid w:val="00296DB3"/>
    <w:rsid w:val="0037514E"/>
    <w:rsid w:val="003F72C9"/>
    <w:rsid w:val="00453363"/>
    <w:rsid w:val="00460BD5"/>
    <w:rsid w:val="00570969"/>
    <w:rsid w:val="0059247B"/>
    <w:rsid w:val="005A75F1"/>
    <w:rsid w:val="00667E4B"/>
    <w:rsid w:val="006B5647"/>
    <w:rsid w:val="0073241E"/>
    <w:rsid w:val="007442DD"/>
    <w:rsid w:val="007615F7"/>
    <w:rsid w:val="00772CD3"/>
    <w:rsid w:val="007E1CDC"/>
    <w:rsid w:val="008259F5"/>
    <w:rsid w:val="00827090"/>
    <w:rsid w:val="0085723C"/>
    <w:rsid w:val="00861622"/>
    <w:rsid w:val="009156B0"/>
    <w:rsid w:val="009166C0"/>
    <w:rsid w:val="00A301F4"/>
    <w:rsid w:val="00A8305F"/>
    <w:rsid w:val="00AD2D20"/>
    <w:rsid w:val="00B53645"/>
    <w:rsid w:val="00B9755D"/>
    <w:rsid w:val="00BA7D54"/>
    <w:rsid w:val="00BF166C"/>
    <w:rsid w:val="00BF591E"/>
    <w:rsid w:val="00C825AC"/>
    <w:rsid w:val="00C9189D"/>
    <w:rsid w:val="00CB3800"/>
    <w:rsid w:val="00CE65FA"/>
    <w:rsid w:val="00D13755"/>
    <w:rsid w:val="00DA4CE1"/>
    <w:rsid w:val="00DF7220"/>
    <w:rsid w:val="00E11F09"/>
    <w:rsid w:val="00E201C4"/>
    <w:rsid w:val="00E86496"/>
    <w:rsid w:val="00F366C1"/>
    <w:rsid w:val="00F5488F"/>
    <w:rsid w:val="00F7003C"/>
    <w:rsid w:val="00F96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AFD653CA7D47AE881E3EFBA84AE6DB">
    <w:name w:val="8EAFD653CA7D47AE881E3EFBA84AE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781853BD5634BA202A0996C4649C4" ma:contentTypeVersion="16" ma:contentTypeDescription="Create a new document." ma:contentTypeScope="" ma:versionID="1dca2358aebd97ad135c7b3e5d3cd53c">
  <xsd:schema xmlns:xsd="http://www.w3.org/2001/XMLSchema" xmlns:xs="http://www.w3.org/2001/XMLSchema" xmlns:p="http://schemas.microsoft.com/office/2006/metadata/properties" xmlns:ns3="94bc4fc4-e0b4-443e-928b-5cfd825e88b2" xmlns:ns4="ce8533e6-8143-486e-8911-ac463302209c" targetNamespace="http://schemas.microsoft.com/office/2006/metadata/properties" ma:root="true" ma:fieldsID="3ad8ed82081cf3fd12b2e48ff95004f8" ns3:_="" ns4:_="">
    <xsd:import namespace="94bc4fc4-e0b4-443e-928b-5cfd825e88b2"/>
    <xsd:import namespace="ce8533e6-8143-486e-8911-ac46330220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c4fc4-e0b4-443e-928b-5cfd825e88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533e6-8143-486e-8911-ac46330220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e8533e6-8143-486e-8911-ac463302209c" xsi:nil="true"/>
  </documentManagement>
</p:properties>
</file>

<file path=customXml/itemProps1.xml><?xml version="1.0" encoding="utf-8"?>
<ds:datastoreItem xmlns:ds="http://schemas.openxmlformats.org/officeDocument/2006/customXml" ds:itemID="{8EB9C876-4449-4DE3-8F72-DD2CD1F1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c4fc4-e0b4-443e-928b-5cfd825e88b2"/>
    <ds:schemaRef ds:uri="ce8533e6-8143-486e-8911-ac4633022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E4790-A3DC-4C20-B728-841A4EC50832}">
  <ds:schemaRefs>
    <ds:schemaRef ds:uri="http://schemas.microsoft.com/sharepoint/v3/contenttype/forms"/>
  </ds:schemaRefs>
</ds:datastoreItem>
</file>

<file path=customXml/itemProps3.xml><?xml version="1.0" encoding="utf-8"?>
<ds:datastoreItem xmlns:ds="http://schemas.openxmlformats.org/officeDocument/2006/customXml" ds:itemID="{C97E2678-F7A9-44C1-B1EE-65EB30F451F7}">
  <ds:schemaRefs>
    <ds:schemaRef ds:uri="http://schemas.microsoft.com/office/2006/metadata/properties"/>
    <ds:schemaRef ds:uri="http://schemas.microsoft.com/office/infopath/2007/PartnerControls"/>
    <ds:schemaRef ds:uri="ce8533e6-8143-486e-8911-ac463302209c"/>
  </ds:schemaRefs>
</ds:datastoreItem>
</file>

<file path=docProps/app.xml><?xml version="1.0" encoding="utf-8"?>
<Properties xmlns="http://schemas.openxmlformats.org/officeDocument/2006/extended-properties" xmlns:vt="http://schemas.openxmlformats.org/officeDocument/2006/docPropsVTypes">
  <Template>tf02807179_win32</Template>
  <TotalTime>66</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Battle</dc:creator>
  <cp:lastModifiedBy>Sharon Miller</cp:lastModifiedBy>
  <cp:revision>65</cp:revision>
  <cp:lastPrinted>2024-07-25T13:20:00Z</cp:lastPrinted>
  <dcterms:created xsi:type="dcterms:W3CDTF">2026-04-16T13:51:00Z</dcterms:created>
  <dcterms:modified xsi:type="dcterms:W3CDTF">2026-07-31T12:40:00Z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0x010100B74781853BD5634BA202A0996C4649C4</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